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6F" w:rsidRDefault="00ED776F" w:rsidP="00E569B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sz w:val="16"/>
          <w:szCs w:val="16"/>
        </w:rPr>
      </w:pPr>
    </w:p>
    <w:p w:rsidR="002E5DD6" w:rsidRPr="008469AE" w:rsidRDefault="002E5DD6" w:rsidP="00FB1849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i/>
          <w:sz w:val="18"/>
          <w:szCs w:val="18"/>
        </w:rPr>
      </w:pPr>
      <w:r w:rsidRPr="008469AE">
        <w:rPr>
          <w:rFonts w:ascii="Arial Narrow" w:hAnsi="Arial Narrow" w:cs="Arial"/>
          <w:b/>
          <w:bCs/>
          <w:i/>
          <w:sz w:val="18"/>
          <w:szCs w:val="18"/>
        </w:rPr>
        <w:t xml:space="preserve">Loi sur la police du commerce, </w:t>
      </w:r>
      <w:r w:rsidRPr="008469AE">
        <w:rPr>
          <w:rFonts w:ascii="Arial Narrow" w:hAnsi="Arial Narrow" w:cs="Arial"/>
          <w:i/>
          <w:sz w:val="18"/>
          <w:szCs w:val="18"/>
        </w:rPr>
        <w:t xml:space="preserve"> </w:t>
      </w:r>
      <w:r w:rsidRPr="008469AE">
        <w:rPr>
          <w:rFonts w:ascii="Arial Narrow" w:hAnsi="Arial Narrow" w:cs="Arial"/>
          <w:b/>
          <w:i/>
          <w:sz w:val="18"/>
          <w:szCs w:val="18"/>
        </w:rPr>
        <w:t>8 février 2007,</w:t>
      </w:r>
      <w:r w:rsidRPr="008469AE">
        <w:rPr>
          <w:rFonts w:ascii="Arial Narrow" w:hAnsi="Arial Narrow" w:cs="Arial"/>
          <w:i/>
          <w:sz w:val="18"/>
          <w:szCs w:val="18"/>
        </w:rPr>
        <w:t xml:space="preserve"> </w:t>
      </w:r>
      <w:r w:rsidRPr="008469AE">
        <w:rPr>
          <w:rFonts w:ascii="Arial Narrow" w:hAnsi="Arial Narrow" w:cs="Arial"/>
          <w:b/>
          <w:bCs/>
          <w:i/>
          <w:sz w:val="18"/>
          <w:szCs w:val="18"/>
        </w:rPr>
        <w:t>Section 2: Activités commerciales soumises à annonce ou autorisation</w:t>
      </w:r>
    </w:p>
    <w:p w:rsidR="002E5DD6" w:rsidRPr="008469AE" w:rsidRDefault="002E5DD6" w:rsidP="00FB1849">
      <w:pPr>
        <w:autoSpaceDE w:val="0"/>
        <w:autoSpaceDN w:val="0"/>
        <w:adjustRightInd w:val="0"/>
        <w:jc w:val="both"/>
        <w:rPr>
          <w:rFonts w:ascii="Arial Narrow" w:hAnsi="Arial Narrow" w:cs="Arial"/>
          <w:i/>
          <w:sz w:val="18"/>
          <w:szCs w:val="18"/>
        </w:rPr>
      </w:pPr>
      <w:r w:rsidRPr="008469AE">
        <w:rPr>
          <w:rFonts w:ascii="Arial Narrow" w:hAnsi="Arial Narrow" w:cs="Arial"/>
          <w:b/>
          <w:bCs/>
          <w:i/>
          <w:sz w:val="18"/>
          <w:szCs w:val="18"/>
        </w:rPr>
        <w:t xml:space="preserve">Art. 5 </w:t>
      </w:r>
      <w:r w:rsidRPr="008469AE">
        <w:rPr>
          <w:rFonts w:ascii="Arial Narrow" w:hAnsi="Arial Narrow" w:cs="Arial"/>
          <w:i/>
          <w:sz w:val="18"/>
          <w:szCs w:val="18"/>
        </w:rPr>
        <w:t>Activités soumises à annonce</w:t>
      </w:r>
    </w:p>
    <w:p w:rsidR="002E5DD6" w:rsidRPr="008469AE" w:rsidRDefault="002E5DD6" w:rsidP="00FB1849">
      <w:pPr>
        <w:jc w:val="both"/>
        <w:rPr>
          <w:rFonts w:ascii="Arial Narrow" w:hAnsi="Arial Narrow" w:cs="Arial"/>
          <w:sz w:val="18"/>
          <w:szCs w:val="18"/>
          <w:u w:val="single"/>
        </w:rPr>
      </w:pPr>
      <w:r w:rsidRPr="008469AE">
        <w:rPr>
          <w:rFonts w:ascii="Arial Narrow" w:hAnsi="Arial Narrow" w:cs="Arial"/>
          <w:i/>
          <w:sz w:val="18"/>
          <w:szCs w:val="18"/>
        </w:rPr>
        <w:t>1 Quiconque veut exercer à titre permanent et fixe une activité commerciale doit s’annoncer, avant le début de l’activité, auprès de l’autorité communale du lieu où il exercera son activité.</w:t>
      </w:r>
    </w:p>
    <w:p w:rsidR="0047220E" w:rsidRDefault="0047220E" w:rsidP="00E569BA">
      <w:pPr>
        <w:rPr>
          <w:rFonts w:ascii="Arial" w:hAnsi="Arial"/>
          <w:sz w:val="12"/>
          <w:szCs w:val="12"/>
          <w:u w:val="single"/>
        </w:rPr>
      </w:pPr>
    </w:p>
    <w:p w:rsidR="00FB1849" w:rsidRDefault="00FB1849" w:rsidP="00E569BA">
      <w:pPr>
        <w:rPr>
          <w:rFonts w:ascii="Arial" w:hAnsi="Arial"/>
          <w:sz w:val="12"/>
          <w:szCs w:val="12"/>
          <w:u w:val="single"/>
        </w:rPr>
      </w:pPr>
    </w:p>
    <w:tbl>
      <w:tblPr>
        <w:tblpPr w:leftFromText="141" w:rightFromText="141" w:vertAnchor="text" w:tblpY="-22"/>
        <w:tblW w:w="9779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8"/>
        <w:gridCol w:w="1777"/>
        <w:gridCol w:w="2866"/>
        <w:gridCol w:w="2058"/>
      </w:tblGrid>
      <w:tr w:rsidR="00FA7315" w:rsidRPr="001B7A11" w:rsidTr="00FB1849">
        <w:trPr>
          <w:trHeight w:hRule="exact" w:val="340"/>
        </w:trPr>
        <w:tc>
          <w:tcPr>
            <w:tcW w:w="9779" w:type="dxa"/>
            <w:gridSpan w:val="4"/>
            <w:shd w:val="clear" w:color="auto" w:fill="E0E0E0"/>
            <w:vAlign w:val="center"/>
          </w:tcPr>
          <w:p w:rsidR="00FA7315" w:rsidRPr="00CD5975" w:rsidRDefault="00FA7315" w:rsidP="008B558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NOUVEAU Commerce</w:t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062EC8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Dénomination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bookmarkStart w:id="0" w:name="_GoBack"/>
            <w:bookmarkEnd w:id="0"/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Rue n</w:t>
            </w:r>
            <w:r w:rsidRPr="001B7A11">
              <w:rPr>
                <w:rFonts w:ascii="Arial" w:hAnsi="Arial" w:cs="Arial"/>
                <w:sz w:val="20"/>
              </w:rPr>
              <w:t>°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Localité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N° de téléphone</w:t>
            </w:r>
            <w:r>
              <w:rPr>
                <w:rFonts w:ascii="Arial" w:hAnsi="Arial" w:cs="Arial"/>
                <w:sz w:val="20"/>
              </w:rPr>
              <w:t xml:space="preserve"> du commerce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de fax du commerce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 du commerce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Site internet du commerce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Default="00FA7315" w:rsidP="008B558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Date d'ouverture du commerce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170"/>
        </w:trPr>
        <w:tc>
          <w:tcPr>
            <w:tcW w:w="3097" w:type="dxa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FA7315" w:rsidRPr="001B7A11" w:rsidTr="00FB1849">
        <w:trPr>
          <w:trHeight w:val="340"/>
        </w:trPr>
        <w:tc>
          <w:tcPr>
            <w:tcW w:w="9779" w:type="dxa"/>
            <w:gridSpan w:val="4"/>
            <w:shd w:val="clear" w:color="auto" w:fill="E0E0E0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NOUVEAU Gérant</w:t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Nom, prénom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Adresse</w:t>
            </w:r>
            <w:r>
              <w:rPr>
                <w:rFonts w:ascii="Arial" w:hAnsi="Arial" w:cs="Arial"/>
                <w:sz w:val="20"/>
              </w:rPr>
              <w:t xml:space="preserve"> privée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Localité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N° de téléphone</w:t>
            </w:r>
            <w:r>
              <w:rPr>
                <w:rFonts w:ascii="Arial" w:hAnsi="Arial" w:cs="Arial"/>
                <w:sz w:val="20"/>
              </w:rPr>
              <w:t xml:space="preserve"> privé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41227F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de n</w:t>
            </w:r>
            <w:r w:rsidRPr="001B7A11">
              <w:rPr>
                <w:rFonts w:ascii="Arial" w:hAnsi="Arial" w:cs="Arial"/>
                <w:sz w:val="20"/>
              </w:rPr>
              <w:t>atel</w:t>
            </w:r>
            <w:r>
              <w:rPr>
                <w:rFonts w:ascii="Arial" w:hAnsi="Arial" w:cs="Arial"/>
                <w:sz w:val="20"/>
              </w:rPr>
              <w:t xml:space="preserve"> privé</w:t>
            </w:r>
          </w:p>
        </w:tc>
        <w:tc>
          <w:tcPr>
            <w:tcW w:w="4635" w:type="dxa"/>
            <w:gridSpan w:val="2"/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41227F" w:rsidRPr="001B7A11" w:rsidRDefault="0041227F" w:rsidP="008B5581">
            <w:pPr>
              <w:jc w:val="center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Alarme SMS :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 privé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E569BA" w:rsidRPr="001B7A11" w:rsidTr="00FB1849">
        <w:trPr>
          <w:trHeight w:val="170"/>
        </w:trPr>
        <w:tc>
          <w:tcPr>
            <w:tcW w:w="3097" w:type="dxa"/>
            <w:shd w:val="clear" w:color="auto" w:fill="auto"/>
            <w:vAlign w:val="center"/>
          </w:tcPr>
          <w:p w:rsidR="00E569BA" w:rsidRDefault="00E569BA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E569BA" w:rsidRPr="001B7A11" w:rsidRDefault="00E569BA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E569BA" w:rsidRPr="001B7A11" w:rsidTr="00FB1849">
        <w:trPr>
          <w:trHeight w:val="340"/>
        </w:trPr>
        <w:tc>
          <w:tcPr>
            <w:tcW w:w="9779" w:type="dxa"/>
            <w:gridSpan w:val="4"/>
            <w:shd w:val="clear" w:color="auto" w:fill="E0E0E0"/>
            <w:vAlign w:val="center"/>
          </w:tcPr>
          <w:p w:rsidR="00E569BA" w:rsidRPr="001B7A11" w:rsidRDefault="00E569BA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Employeur (si activité dépendante / Salariée)</w:t>
            </w:r>
          </w:p>
        </w:tc>
      </w:tr>
      <w:tr w:rsidR="00E569BA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E569BA" w:rsidRDefault="00E569BA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Raison sociale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E569BA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E569BA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E569BA" w:rsidRDefault="00E569BA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Siège / Adresse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E569BA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E569BA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E569BA" w:rsidRDefault="00E569BA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N° de téléphone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E569BA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170"/>
        </w:trPr>
        <w:tc>
          <w:tcPr>
            <w:tcW w:w="3097" w:type="dxa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FA7315" w:rsidRPr="001B7A11" w:rsidTr="00FB1849">
        <w:trPr>
          <w:trHeight w:val="340"/>
        </w:trPr>
        <w:tc>
          <w:tcPr>
            <w:tcW w:w="9779" w:type="dxa"/>
            <w:gridSpan w:val="4"/>
            <w:shd w:val="clear" w:color="auto" w:fill="E0E0E0"/>
            <w:vAlign w:val="center"/>
          </w:tcPr>
          <w:p w:rsidR="00FA7315" w:rsidRPr="00CD5975" w:rsidRDefault="00FA7315" w:rsidP="008B558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ANCIEN Commerce</w:t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062EC8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Dénomination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Default="00FA7315" w:rsidP="008B5581">
            <w:pPr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Date </w:t>
            </w:r>
            <w:r w:rsidR="00E569BA">
              <w:rPr>
                <w:rFonts w:ascii="Arial" w:hAnsi="Arial" w:cs="Arial"/>
                <w:bCs/>
                <w:sz w:val="20"/>
              </w:rPr>
              <w:t>de fermeture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170"/>
        </w:trPr>
        <w:tc>
          <w:tcPr>
            <w:tcW w:w="3097" w:type="dxa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FA7315" w:rsidRPr="001B7A11" w:rsidTr="00FB1849">
        <w:trPr>
          <w:trHeight w:val="340"/>
        </w:trPr>
        <w:tc>
          <w:tcPr>
            <w:tcW w:w="9779" w:type="dxa"/>
            <w:gridSpan w:val="4"/>
            <w:shd w:val="clear" w:color="auto" w:fill="E0E0E0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ANCIEN Gérant</w:t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Nom, prénom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Adresse</w:t>
            </w:r>
            <w:r>
              <w:rPr>
                <w:rFonts w:ascii="Arial" w:hAnsi="Arial" w:cs="Arial"/>
                <w:sz w:val="20"/>
              </w:rPr>
              <w:t xml:space="preserve"> privée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Localité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N° de téléphone</w:t>
            </w:r>
            <w:r>
              <w:rPr>
                <w:rFonts w:ascii="Arial" w:hAnsi="Arial" w:cs="Arial"/>
                <w:sz w:val="20"/>
              </w:rPr>
              <w:t xml:space="preserve"> privé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shd w:val="clear" w:color="auto" w:fill="auto"/>
            <w:vAlign w:val="center"/>
          </w:tcPr>
          <w:p w:rsidR="00FA7315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de n</w:t>
            </w:r>
            <w:r w:rsidRPr="001B7A11">
              <w:rPr>
                <w:rFonts w:ascii="Arial" w:hAnsi="Arial" w:cs="Arial"/>
                <w:sz w:val="20"/>
              </w:rPr>
              <w:t>atel</w:t>
            </w:r>
            <w:r>
              <w:rPr>
                <w:rFonts w:ascii="Arial" w:hAnsi="Arial" w:cs="Arial"/>
                <w:sz w:val="20"/>
              </w:rPr>
              <w:t xml:space="preserve"> privé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 privé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FA7315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FA7315" w:rsidRPr="001B7A11" w:rsidTr="00FB1849">
        <w:trPr>
          <w:trHeight w:val="340"/>
        </w:trPr>
        <w:tc>
          <w:tcPr>
            <w:tcW w:w="309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A7315" w:rsidRPr="001B7A11" w:rsidRDefault="00FA7315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1341CF" w:rsidRPr="001B7A11" w:rsidTr="005122E9">
        <w:trPr>
          <w:trHeight w:val="351"/>
        </w:trPr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12A6" w:rsidRDefault="002D12A6" w:rsidP="008B5581">
            <w:pPr>
              <w:rPr>
                <w:rFonts w:ascii="Arial" w:hAnsi="Arial" w:cs="Arial"/>
                <w:b/>
                <w:sz w:val="20"/>
              </w:rPr>
            </w:pPr>
          </w:p>
          <w:p w:rsidR="001341CF" w:rsidRPr="00627CE0" w:rsidRDefault="00627CE0" w:rsidP="008B5581">
            <w:pPr>
              <w:rPr>
                <w:rFonts w:ascii="Arial" w:hAnsi="Arial" w:cs="Arial"/>
                <w:sz w:val="20"/>
              </w:rPr>
            </w:pPr>
            <w:r w:rsidRPr="00627CE0">
              <w:rPr>
                <w:rFonts w:ascii="Arial" w:hAnsi="Arial" w:cs="Arial"/>
                <w:b/>
                <w:sz w:val="20"/>
              </w:rPr>
              <w:t>Date :</w:t>
            </w:r>
            <w:r>
              <w:rPr>
                <w:rFonts w:ascii="Arial" w:hAnsi="Arial" w:cs="Arial"/>
                <w:sz w:val="20"/>
              </w:rPr>
              <w:t xml:space="preserve"> ___________________</w:t>
            </w:r>
          </w:p>
        </w:tc>
        <w:tc>
          <w:tcPr>
            <w:tcW w:w="66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D12A6" w:rsidRDefault="002D12A6" w:rsidP="008B5581">
            <w:pPr>
              <w:rPr>
                <w:rFonts w:ascii="Arial" w:hAnsi="Arial" w:cs="Arial"/>
                <w:b/>
                <w:bCs/>
                <w:sz w:val="20"/>
              </w:rPr>
            </w:pPr>
          </w:p>
          <w:p w:rsidR="001341CF" w:rsidRPr="00627CE0" w:rsidRDefault="00627CE0" w:rsidP="008B5581">
            <w:pPr>
              <w:rPr>
                <w:rFonts w:ascii="Arial" w:hAnsi="Arial" w:cs="Arial"/>
                <w:bCs/>
                <w:sz w:val="20"/>
              </w:rPr>
            </w:pPr>
            <w:r w:rsidRPr="00627CE0">
              <w:rPr>
                <w:rFonts w:ascii="Arial" w:hAnsi="Arial" w:cs="Arial"/>
                <w:b/>
                <w:bCs/>
                <w:sz w:val="20"/>
              </w:rPr>
              <w:t>Signature :</w:t>
            </w:r>
            <w:r w:rsidRPr="00627CE0">
              <w:rPr>
                <w:rFonts w:ascii="Arial" w:hAnsi="Arial" w:cs="Arial"/>
                <w:bCs/>
                <w:sz w:val="20"/>
              </w:rPr>
              <w:t xml:space="preserve"> __________________________________________</w:t>
            </w:r>
          </w:p>
        </w:tc>
      </w:tr>
      <w:tr w:rsidR="006C3C0C" w:rsidRPr="0047220E" w:rsidTr="00DC2A48">
        <w:trPr>
          <w:trHeight w:val="360"/>
        </w:trPr>
        <w:tc>
          <w:tcPr>
            <w:tcW w:w="9779" w:type="dxa"/>
            <w:gridSpan w:val="4"/>
            <w:tcBorders>
              <w:top w:val="nil"/>
            </w:tcBorders>
            <w:shd w:val="clear" w:color="auto" w:fill="E0E0E0"/>
            <w:noWrap/>
            <w:vAlign w:val="center"/>
          </w:tcPr>
          <w:p w:rsidR="006C3C0C" w:rsidRPr="0047220E" w:rsidRDefault="006C3C0C" w:rsidP="008B558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lastRenderedPageBreak/>
              <w:t>Remplaçant</w:t>
            </w:r>
          </w:p>
        </w:tc>
      </w:tr>
      <w:tr w:rsidR="006C3C0C" w:rsidRPr="001B7A11" w:rsidTr="005122E9">
        <w:trPr>
          <w:trHeight w:val="360"/>
        </w:trPr>
        <w:tc>
          <w:tcPr>
            <w:tcW w:w="3097" w:type="dxa"/>
            <w:shd w:val="clear" w:color="auto" w:fill="auto"/>
            <w:vAlign w:val="center"/>
          </w:tcPr>
          <w:p w:rsidR="006C3C0C" w:rsidRPr="001B7A11" w:rsidRDefault="006C3C0C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Nom, prénom,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6C3C0C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6C3C0C" w:rsidRPr="001B7A11" w:rsidTr="005122E9">
        <w:trPr>
          <w:trHeight w:val="360"/>
        </w:trPr>
        <w:tc>
          <w:tcPr>
            <w:tcW w:w="3097" w:type="dxa"/>
            <w:shd w:val="clear" w:color="auto" w:fill="auto"/>
            <w:vAlign w:val="center"/>
          </w:tcPr>
          <w:p w:rsidR="006C3C0C" w:rsidRPr="001B7A11" w:rsidRDefault="006C3C0C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 privée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6C3C0C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6C3C0C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6C3C0C" w:rsidRPr="001B7A11" w:rsidRDefault="006C3C0C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Localité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6C3C0C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6C3C0C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6C3C0C" w:rsidRPr="001B7A11" w:rsidRDefault="006C3C0C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N° de téléphone</w:t>
            </w:r>
            <w:r>
              <w:rPr>
                <w:rFonts w:ascii="Arial" w:hAnsi="Arial" w:cs="Arial"/>
                <w:sz w:val="20"/>
              </w:rPr>
              <w:t xml:space="preserve"> privé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6C3C0C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9752C4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de natel privé</w:t>
            </w:r>
          </w:p>
        </w:tc>
        <w:tc>
          <w:tcPr>
            <w:tcW w:w="4635" w:type="dxa"/>
            <w:gridSpan w:val="2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204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jc w:val="center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Alarme SMS :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 privé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5122E9">
        <w:trPr>
          <w:trHeight w:val="72"/>
        </w:trPr>
        <w:tc>
          <w:tcPr>
            <w:tcW w:w="3097" w:type="dxa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41227F" w:rsidRPr="0047220E" w:rsidTr="00DC2A48">
        <w:trPr>
          <w:trHeight w:val="360"/>
        </w:trPr>
        <w:tc>
          <w:tcPr>
            <w:tcW w:w="9779" w:type="dxa"/>
            <w:gridSpan w:val="4"/>
            <w:tcBorders>
              <w:top w:val="nil"/>
            </w:tcBorders>
            <w:shd w:val="clear" w:color="auto" w:fill="E0E0E0"/>
            <w:noWrap/>
            <w:vAlign w:val="center"/>
          </w:tcPr>
          <w:p w:rsidR="0041227F" w:rsidRPr="0047220E" w:rsidRDefault="0041227F" w:rsidP="008B558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Remplaçant</w:t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Nom, prénom,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 privée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Localité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 w:rsidRPr="001B7A11">
              <w:rPr>
                <w:rFonts w:ascii="Arial" w:hAnsi="Arial" w:cs="Arial"/>
                <w:sz w:val="20"/>
              </w:rPr>
              <w:t>N° de téléphone</w:t>
            </w:r>
            <w:r>
              <w:rPr>
                <w:rFonts w:ascii="Arial" w:hAnsi="Arial" w:cs="Arial"/>
                <w:sz w:val="20"/>
              </w:rPr>
              <w:t xml:space="preserve"> privé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5122E9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5122E9" w:rsidRPr="001B7A11" w:rsidRDefault="005122E9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de natel privé</w:t>
            </w:r>
          </w:p>
        </w:tc>
        <w:tc>
          <w:tcPr>
            <w:tcW w:w="4635" w:type="dxa"/>
            <w:gridSpan w:val="2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5122E9" w:rsidRPr="001B7A11" w:rsidRDefault="005122E9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204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5122E9" w:rsidRPr="001B7A11" w:rsidRDefault="005122E9" w:rsidP="005122E9">
            <w:pPr>
              <w:jc w:val="center"/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Alarme SMS :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 privé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5122E9">
        <w:trPr>
          <w:trHeight w:val="72"/>
        </w:trPr>
        <w:tc>
          <w:tcPr>
            <w:tcW w:w="3097" w:type="dxa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41227F" w:rsidRPr="0047220E" w:rsidTr="00DC2A48">
        <w:trPr>
          <w:trHeight w:val="360"/>
        </w:trPr>
        <w:tc>
          <w:tcPr>
            <w:tcW w:w="9779" w:type="dxa"/>
            <w:gridSpan w:val="4"/>
            <w:tcBorders>
              <w:top w:val="nil"/>
            </w:tcBorders>
            <w:shd w:val="clear" w:color="auto" w:fill="E0E0E0"/>
            <w:noWrap/>
            <w:vAlign w:val="center"/>
          </w:tcPr>
          <w:p w:rsidR="0041227F" w:rsidRPr="0047220E" w:rsidRDefault="0041227F" w:rsidP="008B5581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ALARME SMS</w:t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Nom, prénom,</w:t>
            </w:r>
          </w:p>
        </w:tc>
        <w:tc>
          <w:tcPr>
            <w:tcW w:w="6682" w:type="dxa"/>
            <w:gridSpan w:val="3"/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de natel privé</w:t>
            </w:r>
          </w:p>
        </w:tc>
        <w:tc>
          <w:tcPr>
            <w:tcW w:w="4635" w:type="dxa"/>
            <w:gridSpan w:val="2"/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Alarme SMS :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</w:p>
        </w:tc>
      </w:tr>
      <w:tr w:rsidR="009752C4" w:rsidRPr="001B7A11" w:rsidTr="00AF6A6E">
        <w:trPr>
          <w:trHeight w:val="74"/>
        </w:trPr>
        <w:tc>
          <w:tcPr>
            <w:tcW w:w="9779" w:type="dxa"/>
            <w:gridSpan w:val="4"/>
            <w:shd w:val="clear" w:color="auto" w:fill="auto"/>
            <w:vAlign w:val="center"/>
          </w:tcPr>
          <w:p w:rsidR="009752C4" w:rsidRDefault="009752C4" w:rsidP="008B5581">
            <w:pPr>
              <w:rPr>
                <w:rFonts w:ascii="Arial" w:hAnsi="Arial" w:cs="Arial"/>
                <w:sz w:val="20"/>
              </w:rPr>
            </w:pP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Nom, prénom,</w:t>
            </w:r>
          </w:p>
        </w:tc>
        <w:tc>
          <w:tcPr>
            <w:tcW w:w="6682" w:type="dxa"/>
            <w:gridSpan w:val="3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</w:tr>
      <w:tr w:rsidR="0041227F" w:rsidRPr="001B7A11" w:rsidTr="005122E9">
        <w:trPr>
          <w:trHeight w:val="360"/>
        </w:trPr>
        <w:tc>
          <w:tcPr>
            <w:tcW w:w="309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N° de natel privé</w:t>
            </w:r>
          </w:p>
        </w:tc>
        <w:tc>
          <w:tcPr>
            <w:tcW w:w="4635" w:type="dxa"/>
            <w:gridSpan w:val="2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5166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helpText w:type="text" w:val="3963 Crans-Montana/Lens, rue du Grand-Place"/>
                  <w:textInput/>
                </w:ffData>
              </w:fldChar>
            </w:r>
            <w:r>
              <w:rPr>
                <w:rFonts w:ascii="Arial" w:hAnsi="Arial" w:cs="Arial"/>
                <w:sz w:val="21"/>
                <w:szCs w:val="21"/>
              </w:rPr>
              <w:instrText xml:space="preserve"> FORMTEXT </w:instrText>
            </w:r>
            <w:r>
              <w:rPr>
                <w:rFonts w:ascii="Arial" w:hAnsi="Arial" w:cs="Arial"/>
                <w:sz w:val="21"/>
                <w:szCs w:val="21"/>
              </w:rPr>
            </w:r>
            <w:r>
              <w:rPr>
                <w:rFonts w:ascii="Arial" w:hAnsi="Arial" w:cs="Arial"/>
                <w:sz w:val="21"/>
                <w:szCs w:val="21"/>
              </w:rPr>
              <w:fldChar w:fldCharType="separate"/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noProof/>
                <w:sz w:val="21"/>
                <w:szCs w:val="21"/>
              </w:rPr>
              <w:t> </w:t>
            </w:r>
            <w:r>
              <w:rPr>
                <w:rFonts w:ascii="Arial" w:hAnsi="Arial" w:cs="Arial"/>
                <w:sz w:val="21"/>
                <w:szCs w:val="21"/>
              </w:rPr>
              <w:fldChar w:fldCharType="end"/>
            </w:r>
          </w:p>
        </w:tc>
        <w:tc>
          <w:tcPr>
            <w:tcW w:w="2047" w:type="dxa"/>
            <w:tcBorders>
              <w:bottom w:val="dotted" w:sz="2" w:space="0" w:color="auto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Alarme SMS :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</w:p>
        </w:tc>
      </w:tr>
      <w:tr w:rsidR="0041227F" w:rsidRPr="001B7A11" w:rsidTr="005122E9">
        <w:trPr>
          <w:trHeight w:val="72"/>
        </w:trPr>
        <w:tc>
          <w:tcPr>
            <w:tcW w:w="3097" w:type="dxa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6682" w:type="dxa"/>
            <w:gridSpan w:val="3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41227F" w:rsidRPr="001B7A11" w:rsidTr="00DC2A48">
        <w:trPr>
          <w:trHeight w:val="360"/>
        </w:trPr>
        <w:tc>
          <w:tcPr>
            <w:tcW w:w="9779" w:type="dxa"/>
            <w:gridSpan w:val="4"/>
            <w:tcBorders>
              <w:bottom w:val="dotted" w:sz="2" w:space="0" w:color="auto"/>
            </w:tcBorders>
            <w:shd w:val="clear" w:color="auto" w:fill="E0E0E0"/>
            <w:vAlign w:val="center"/>
          </w:tcPr>
          <w:p w:rsidR="0041227F" w:rsidRPr="001B7A11" w:rsidRDefault="008B5581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Sécurité du commerce</w:t>
            </w:r>
          </w:p>
        </w:tc>
      </w:tr>
      <w:tr w:rsidR="0041227F" w:rsidRPr="001B7A11" w:rsidTr="00DC2A48">
        <w:trPr>
          <w:trHeight w:val="72"/>
        </w:trPr>
        <w:tc>
          <w:tcPr>
            <w:tcW w:w="9779" w:type="dxa"/>
            <w:gridSpan w:val="4"/>
            <w:tcBorders>
              <w:left w:val="nil"/>
              <w:bottom w:val="dotted" w:sz="2" w:space="0" w:color="auto"/>
              <w:right w:val="nil"/>
            </w:tcBorders>
            <w:shd w:val="clear" w:color="auto" w:fill="auto"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b/>
                <w:bCs/>
                <w:color w:val="3366FF"/>
                <w:sz w:val="20"/>
              </w:rPr>
            </w:pPr>
          </w:p>
        </w:tc>
      </w:tr>
      <w:tr w:rsidR="0041227F" w:rsidRPr="001B7A11" w:rsidTr="005122E9">
        <w:trPr>
          <w:trHeight w:val="360"/>
        </w:trPr>
        <w:tc>
          <w:tcPr>
            <w:tcW w:w="4854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noWrap/>
            <w:vAlign w:val="center"/>
          </w:tcPr>
          <w:p w:rsidR="0041227F" w:rsidRPr="005A08D5" w:rsidRDefault="0041227F" w:rsidP="008B5581">
            <w:pPr>
              <w:rPr>
                <w:rFonts w:ascii="Arial" w:hAnsi="Arial" w:cs="Arial"/>
                <w:sz w:val="20"/>
              </w:rPr>
            </w:pPr>
            <w:r w:rsidRPr="00B60548">
              <w:rPr>
                <w:rFonts w:ascii="Arial" w:hAnsi="Arial" w:cs="Arial"/>
                <w:sz w:val="20"/>
              </w:rPr>
              <w:t>Caméra surveillance :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Oui - </w:t>
            </w:r>
            <w:bookmarkStart w:id="1" w:name="CaseACocher1"/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  <w:bookmarkEnd w:id="1"/>
            <w:r>
              <w:rPr>
                <w:sz w:val="20"/>
                <w:lang w:val="fr-CH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Non </w:t>
            </w:r>
          </w:p>
        </w:tc>
        <w:tc>
          <w:tcPr>
            <w:tcW w:w="4925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vAlign w:val="center"/>
          </w:tcPr>
          <w:p w:rsidR="0041227F" w:rsidRPr="005A08D5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Nombre ………..………..………..………..</w:t>
            </w:r>
          </w:p>
        </w:tc>
      </w:tr>
      <w:tr w:rsidR="0041227F" w:rsidRPr="001B7A11" w:rsidTr="00DC2A48">
        <w:trPr>
          <w:trHeight w:val="360"/>
        </w:trPr>
        <w:tc>
          <w:tcPr>
            <w:tcW w:w="9779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noWrap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Système d’alarme :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Oui -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Non</w:t>
            </w:r>
          </w:p>
        </w:tc>
      </w:tr>
      <w:tr w:rsidR="008B5581" w:rsidRPr="001B7A11" w:rsidTr="00DC2A48">
        <w:trPr>
          <w:trHeight w:val="397"/>
        </w:trPr>
        <w:tc>
          <w:tcPr>
            <w:tcW w:w="9779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noWrap/>
            <w:vAlign w:val="center"/>
          </w:tcPr>
          <w:p w:rsidR="008B5581" w:rsidRDefault="008B5581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Autre accès au commerce : ………………………………………………………………………………………….  ………..………..………..………..………..………..………..………..………..………..………..………..………..………..………..………..………..………..………..………..………..………..………..………..………..………..……</w:t>
            </w:r>
          </w:p>
        </w:tc>
      </w:tr>
      <w:tr w:rsidR="0041227F" w:rsidRPr="001B7A11" w:rsidTr="00DC2A48">
        <w:trPr>
          <w:trHeight w:val="360"/>
        </w:trPr>
        <w:tc>
          <w:tcPr>
            <w:tcW w:w="9779" w:type="dxa"/>
            <w:gridSpan w:val="4"/>
            <w:tcBorders>
              <w:top w:val="dotted" w:sz="2" w:space="0" w:color="auto"/>
              <w:left w:val="dotted" w:sz="2" w:space="0" w:color="auto"/>
              <w:bottom w:val="dotted" w:sz="2" w:space="0" w:color="auto"/>
            </w:tcBorders>
            <w:shd w:val="clear" w:color="auto" w:fill="auto"/>
            <w:noWrap/>
            <w:vAlign w:val="center"/>
          </w:tcPr>
          <w:p w:rsidR="0041227F" w:rsidRPr="001B7A11" w:rsidRDefault="0041227F" w:rsidP="008B558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Alarme SMS :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 xml:space="preserve">Oui - </w:t>
            </w:r>
            <w:r w:rsidRPr="00270880">
              <w:rPr>
                <w:sz w:val="20"/>
                <w:lang w:val="fr-CH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880">
              <w:rPr>
                <w:sz w:val="20"/>
                <w:lang w:val="fr-CH"/>
              </w:rPr>
              <w:instrText xml:space="preserve"> FORMCHECKBOX </w:instrText>
            </w:r>
            <w:r w:rsidR="002D12A6">
              <w:rPr>
                <w:sz w:val="20"/>
                <w:lang w:val="fr-CH"/>
              </w:rPr>
            </w:r>
            <w:r w:rsidR="002D12A6">
              <w:rPr>
                <w:sz w:val="20"/>
                <w:lang w:val="fr-CH"/>
              </w:rPr>
              <w:fldChar w:fldCharType="separate"/>
            </w:r>
            <w:r w:rsidRPr="00270880">
              <w:rPr>
                <w:sz w:val="20"/>
                <w:lang w:val="fr-CH"/>
              </w:rPr>
              <w:fldChar w:fldCharType="end"/>
            </w:r>
            <w:r>
              <w:rPr>
                <w:rFonts w:ascii="Arial" w:hAnsi="Arial" w:cs="Arial"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Non</w:t>
            </w:r>
          </w:p>
        </w:tc>
      </w:tr>
    </w:tbl>
    <w:p w:rsidR="0047220E" w:rsidRDefault="0047220E" w:rsidP="00E569BA">
      <w:pPr>
        <w:rPr>
          <w:rFonts w:ascii="Arial" w:hAnsi="Arial"/>
          <w:sz w:val="12"/>
          <w:szCs w:val="12"/>
          <w:u w:val="single"/>
        </w:rPr>
      </w:pPr>
    </w:p>
    <w:sectPr w:rsidR="0047220E" w:rsidSect="008469AE">
      <w:headerReference w:type="default" r:id="rId8"/>
      <w:headerReference w:type="first" r:id="rId9"/>
      <w:type w:val="continuous"/>
      <w:pgSz w:w="11906" w:h="16838"/>
      <w:pgMar w:top="-1702" w:right="849" w:bottom="1418" w:left="1418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9AE" w:rsidRDefault="008469AE">
      <w:r>
        <w:separator/>
      </w:r>
    </w:p>
  </w:endnote>
  <w:endnote w:type="continuationSeparator" w:id="0">
    <w:p w:rsidR="008469AE" w:rsidRDefault="00846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9AE" w:rsidRDefault="008469AE">
      <w:r>
        <w:separator/>
      </w:r>
    </w:p>
  </w:footnote>
  <w:footnote w:type="continuationSeparator" w:id="0">
    <w:p w:rsidR="008469AE" w:rsidRDefault="008469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9BA" w:rsidRDefault="00282576" w:rsidP="005B7233">
    <w:pPr>
      <w:ind w:left="-360" w:right="7788" w:hanging="1440"/>
      <w:jc w:val="right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noProof/>
        <w:sz w:val="14"/>
        <w:szCs w:val="14"/>
        <w:lang w:val="fr-CH" w:eastAsia="fr-CH"/>
      </w:rPr>
      <w:drawing>
        <wp:anchor distT="0" distB="0" distL="114300" distR="114300" simplePos="0" relativeHeight="251661824" behindDoc="1" locked="0" layoutInCell="1" allowOverlap="1" wp14:anchorId="03577C9B" wp14:editId="4E53F464">
          <wp:simplePos x="0" y="0"/>
          <wp:positionH relativeFrom="column">
            <wp:posOffset>-459105</wp:posOffset>
          </wp:positionH>
          <wp:positionV relativeFrom="paragraph">
            <wp:posOffset>-273050</wp:posOffset>
          </wp:positionV>
          <wp:extent cx="786765" cy="782955"/>
          <wp:effectExtent l="0" t="0" r="0" b="0"/>
          <wp:wrapThrough wrapText="bothSides">
            <wp:wrapPolygon edited="0">
              <wp:start x="6276" y="0"/>
              <wp:lineTo x="0" y="3679"/>
              <wp:lineTo x="0" y="14190"/>
              <wp:lineTo x="523" y="16818"/>
              <wp:lineTo x="5753" y="21022"/>
              <wp:lineTo x="6276" y="21022"/>
              <wp:lineTo x="14121" y="21022"/>
              <wp:lineTo x="15167" y="21022"/>
              <wp:lineTo x="20397" y="16818"/>
              <wp:lineTo x="20920" y="13664"/>
              <wp:lineTo x="20920" y="3679"/>
              <wp:lineTo x="14644" y="0"/>
              <wp:lineTo x="6276" y="0"/>
            </wp:wrapPolygon>
          </wp:wrapThrough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_police - Couleur - Pet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5" cy="782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569BA" w:rsidRDefault="00E569BA" w:rsidP="00FA7315">
    <w:pPr>
      <w:ind w:right="3"/>
      <w:jc w:val="right"/>
      <w:rPr>
        <w:rFonts w:ascii="Arial" w:hAnsi="Arial" w:cs="Arial"/>
        <w:b/>
        <w:sz w:val="14"/>
        <w:szCs w:val="14"/>
      </w:rPr>
    </w:pPr>
  </w:p>
  <w:p w:rsidR="00E569BA" w:rsidRPr="008469AE" w:rsidRDefault="00E569BA" w:rsidP="00FA7315">
    <w:pPr>
      <w:tabs>
        <w:tab w:val="left" w:pos="709"/>
      </w:tabs>
      <w:ind w:right="3"/>
      <w:jc w:val="right"/>
      <w:rPr>
        <w:rFonts w:ascii="Arial" w:hAnsi="Arial" w:cs="Arial"/>
        <w:b/>
        <w:sz w:val="32"/>
        <w:szCs w:val="32"/>
      </w:rPr>
    </w:pPr>
    <w:r w:rsidRPr="008469AE">
      <w:rPr>
        <w:rFonts w:ascii="Arial" w:hAnsi="Arial" w:cs="Arial"/>
        <w:b/>
        <w:sz w:val="32"/>
        <w:szCs w:val="32"/>
      </w:rPr>
      <w:t>DONNEES POLICE DE PROXIMITE</w:t>
    </w:r>
  </w:p>
  <w:p w:rsidR="00E569BA" w:rsidRDefault="00E569BA" w:rsidP="005B7233">
    <w:pPr>
      <w:ind w:left="-180" w:right="8352" w:hanging="1620"/>
      <w:jc w:val="right"/>
      <w:rPr>
        <w:rFonts w:ascii="Arial" w:hAnsi="Arial" w:cs="Arial"/>
        <w:b/>
        <w:sz w:val="14"/>
        <w:szCs w:val="14"/>
      </w:rPr>
    </w:pPr>
  </w:p>
  <w:p w:rsidR="00E569BA" w:rsidRDefault="00E569BA" w:rsidP="005B7233">
    <w:pPr>
      <w:ind w:left="-180" w:right="8352" w:hanging="900"/>
      <w:jc w:val="right"/>
      <w:rPr>
        <w:rFonts w:ascii="Arial" w:hAnsi="Arial" w:cs="Arial"/>
        <w:b/>
        <w:sz w:val="14"/>
        <w:szCs w:val="14"/>
      </w:rPr>
    </w:pPr>
  </w:p>
  <w:p w:rsidR="00E569BA" w:rsidRDefault="00E569BA" w:rsidP="005B7233">
    <w:pPr>
      <w:ind w:left="-180" w:right="8352" w:hanging="900"/>
      <w:jc w:val="right"/>
      <w:rPr>
        <w:rFonts w:ascii="Arial" w:hAnsi="Arial" w:cs="Arial"/>
        <w:b/>
        <w:sz w:val="14"/>
        <w:szCs w:val="14"/>
      </w:rPr>
    </w:pPr>
  </w:p>
  <w:p w:rsidR="00E569BA" w:rsidRDefault="00E569BA" w:rsidP="005B7233">
    <w:pPr>
      <w:ind w:left="-180" w:right="8352" w:hanging="900"/>
      <w:jc w:val="right"/>
      <w:rPr>
        <w:rFonts w:ascii="Arial" w:hAnsi="Arial" w:cs="Arial"/>
        <w:b/>
        <w:sz w:val="14"/>
        <w:szCs w:val="14"/>
      </w:rPr>
    </w:pPr>
  </w:p>
  <w:p w:rsidR="00E569BA" w:rsidRDefault="00E569BA" w:rsidP="005B7233">
    <w:pPr>
      <w:ind w:left="-180" w:right="8352" w:hanging="900"/>
      <w:jc w:val="right"/>
      <w:rPr>
        <w:rFonts w:ascii="Arial" w:hAnsi="Arial" w:cs="Arial"/>
        <w:b/>
        <w:sz w:val="14"/>
        <w:szCs w:val="1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9BA" w:rsidRPr="008469AE" w:rsidRDefault="008469AE" w:rsidP="0041227F">
    <w:pPr>
      <w:ind w:left="1701"/>
      <w:jc w:val="center"/>
      <w:rPr>
        <w:rFonts w:ascii="Arial Narrow" w:hAnsi="Arial Narrow" w:cs="Arial"/>
        <w:b/>
        <w:sz w:val="32"/>
        <w:szCs w:val="32"/>
      </w:rPr>
    </w:pPr>
    <w:r w:rsidRPr="008469AE">
      <w:rPr>
        <w:noProof/>
        <w:sz w:val="32"/>
        <w:szCs w:val="32"/>
        <w:lang w:val="fr-CH" w:eastAsia="fr-CH"/>
      </w:rPr>
      <w:drawing>
        <wp:anchor distT="0" distB="0" distL="114300" distR="114300" simplePos="0" relativeHeight="251664896" behindDoc="0" locked="0" layoutInCell="1" allowOverlap="1" wp14:anchorId="05D36F02" wp14:editId="1B564891">
          <wp:simplePos x="0" y="0"/>
          <wp:positionH relativeFrom="column">
            <wp:posOffset>-571264</wp:posOffset>
          </wp:positionH>
          <wp:positionV relativeFrom="paragraph">
            <wp:posOffset>-173990</wp:posOffset>
          </wp:positionV>
          <wp:extent cx="1884045" cy="671830"/>
          <wp:effectExtent l="0" t="0" r="1905" b="0"/>
          <wp:wrapNone/>
          <wp:docPr id="6" name="Image 6" descr="L:\ACCM\ACCM\01 - Dossiers\0 - Administration générale\02 - Administration générale\Communication\logos\Communes\3 communes sans n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ACCM\ACCM\01 - Dossiers\0 - Administration générale\02 - Administration générale\Communication\logos\Communes\3 communes sans n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4045" cy="671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9BA" w:rsidRPr="008469AE">
      <w:rPr>
        <w:rFonts w:ascii="Arial Narrow" w:hAnsi="Arial Narrow" w:cs="Arial"/>
        <w:b/>
        <w:sz w:val="32"/>
        <w:szCs w:val="32"/>
      </w:rPr>
      <w:t>SERVICE DES CONTRIBUTIONS DE LA COMMUNE DE</w:t>
    </w:r>
  </w:p>
  <w:p w:rsidR="00E569BA" w:rsidRDefault="00E569BA" w:rsidP="00246BAC">
    <w:pPr>
      <w:ind w:left="1701" w:right="51"/>
      <w:jc w:val="center"/>
      <w:rPr>
        <w:rFonts w:ascii="Arial Narrow" w:hAnsi="Arial Narrow" w:cs="Arial"/>
        <w:b/>
        <w:sz w:val="28"/>
        <w:szCs w:val="28"/>
      </w:rPr>
    </w:pPr>
  </w:p>
  <w:p w:rsidR="00E569BA" w:rsidRDefault="00E569BA" w:rsidP="00246BAC">
    <w:pPr>
      <w:ind w:left="1701" w:right="51"/>
      <w:jc w:val="center"/>
      <w:rPr>
        <w:rFonts w:ascii="Arial" w:hAnsi="Arial" w:cs="Arial"/>
        <w:b/>
        <w:sz w:val="14"/>
        <w:szCs w:val="14"/>
      </w:rPr>
    </w:pPr>
    <w:r>
      <w:rPr>
        <w:rFonts w:ascii="Arial Narrow" w:hAnsi="Arial Narrow" w:cs="Arial"/>
        <w:b/>
        <w:sz w:val="28"/>
        <w:szCs w:val="28"/>
      </w:rPr>
      <w:t>……………………………………………………..</w:t>
    </w:r>
  </w:p>
  <w:p w:rsidR="00E569BA" w:rsidRPr="00246BAC" w:rsidRDefault="00E569BA" w:rsidP="004A3647">
    <w:pPr>
      <w:ind w:left="-180" w:right="8352" w:hanging="900"/>
      <w:jc w:val="right"/>
      <w:rPr>
        <w:rFonts w:ascii="Arial" w:hAnsi="Arial" w:cs="Arial"/>
        <w:b/>
        <w:color w:val="FF0000"/>
        <w:sz w:val="14"/>
        <w:szCs w:val="14"/>
      </w:rPr>
    </w:pPr>
  </w:p>
  <w:p w:rsidR="00E569BA" w:rsidRDefault="00E569BA" w:rsidP="004A3647">
    <w:pPr>
      <w:ind w:left="-180" w:right="8352" w:hanging="1620"/>
      <w:jc w:val="right"/>
      <w:rPr>
        <w:rFonts w:ascii="Arial" w:hAnsi="Arial" w:cs="Arial"/>
        <w:b/>
        <w:sz w:val="14"/>
        <w:szCs w:val="14"/>
      </w:rPr>
    </w:pPr>
  </w:p>
  <w:p w:rsidR="00E569BA" w:rsidRDefault="00E569BA" w:rsidP="004A3647">
    <w:pPr>
      <w:ind w:left="-180" w:right="8352" w:hanging="900"/>
      <w:jc w:val="right"/>
      <w:rPr>
        <w:rFonts w:ascii="Arial" w:hAnsi="Arial" w:cs="Arial"/>
        <w:b/>
        <w:sz w:val="14"/>
        <w:szCs w:val="14"/>
      </w:rPr>
    </w:pPr>
  </w:p>
  <w:p w:rsidR="00E569BA" w:rsidRDefault="00E569BA" w:rsidP="004A3647">
    <w:pPr>
      <w:ind w:left="-180" w:right="8352" w:hanging="900"/>
      <w:jc w:val="right"/>
      <w:rPr>
        <w:rFonts w:ascii="Arial" w:hAnsi="Arial" w:cs="Arial"/>
        <w:b/>
        <w:sz w:val="14"/>
        <w:szCs w:val="14"/>
      </w:rPr>
    </w:pPr>
  </w:p>
  <w:p w:rsidR="00E569BA" w:rsidRPr="00B37195" w:rsidRDefault="00E569BA" w:rsidP="00414EC9">
    <w:pPr>
      <w:ind w:right="8460"/>
      <w:jc w:val="right"/>
      <w:rPr>
        <w:rFonts w:ascii="Arial" w:hAnsi="Arial" w:cs="Arial"/>
        <w:b/>
        <w:sz w:val="10"/>
        <w:szCs w:val="10"/>
      </w:rPr>
    </w:pPr>
  </w:p>
  <w:p w:rsidR="00E569BA" w:rsidRDefault="00E569BA" w:rsidP="00E45025">
    <w:pPr>
      <w:ind w:left="-1620" w:right="8691"/>
      <w:jc w:val="right"/>
      <w:rPr>
        <w:rFonts w:ascii="Arial" w:hAnsi="Arial" w:cs="Arial"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9AE"/>
    <w:rsid w:val="00024B5E"/>
    <w:rsid w:val="000355C9"/>
    <w:rsid w:val="000462AA"/>
    <w:rsid w:val="00062EC8"/>
    <w:rsid w:val="00064B41"/>
    <w:rsid w:val="000936E3"/>
    <w:rsid w:val="00094CB1"/>
    <w:rsid w:val="000A5C82"/>
    <w:rsid w:val="000A5ECE"/>
    <w:rsid w:val="000E3C1E"/>
    <w:rsid w:val="001341CF"/>
    <w:rsid w:val="0015579B"/>
    <w:rsid w:val="00172EDC"/>
    <w:rsid w:val="001A6990"/>
    <w:rsid w:val="001B053B"/>
    <w:rsid w:val="001B7A11"/>
    <w:rsid w:val="001C73D8"/>
    <w:rsid w:val="001D5380"/>
    <w:rsid w:val="00246BAC"/>
    <w:rsid w:val="0025253B"/>
    <w:rsid w:val="00270880"/>
    <w:rsid w:val="00282576"/>
    <w:rsid w:val="002D12A6"/>
    <w:rsid w:val="002E5DD6"/>
    <w:rsid w:val="002F4073"/>
    <w:rsid w:val="00302D11"/>
    <w:rsid w:val="00312EF0"/>
    <w:rsid w:val="00352464"/>
    <w:rsid w:val="0038623D"/>
    <w:rsid w:val="003D72DB"/>
    <w:rsid w:val="003E76E4"/>
    <w:rsid w:val="0041227F"/>
    <w:rsid w:val="00414EC9"/>
    <w:rsid w:val="00434419"/>
    <w:rsid w:val="0045166F"/>
    <w:rsid w:val="00455B33"/>
    <w:rsid w:val="0046552D"/>
    <w:rsid w:val="0047220E"/>
    <w:rsid w:val="004A219D"/>
    <w:rsid w:val="004A3647"/>
    <w:rsid w:val="004C43BB"/>
    <w:rsid w:val="004D285B"/>
    <w:rsid w:val="005122E9"/>
    <w:rsid w:val="00522E45"/>
    <w:rsid w:val="00532049"/>
    <w:rsid w:val="005710E9"/>
    <w:rsid w:val="005A08D5"/>
    <w:rsid w:val="005A5287"/>
    <w:rsid w:val="005B7233"/>
    <w:rsid w:val="005D590E"/>
    <w:rsid w:val="005E4995"/>
    <w:rsid w:val="005F0AE7"/>
    <w:rsid w:val="00601DF5"/>
    <w:rsid w:val="00627CE0"/>
    <w:rsid w:val="00653044"/>
    <w:rsid w:val="00656CED"/>
    <w:rsid w:val="00677532"/>
    <w:rsid w:val="00681398"/>
    <w:rsid w:val="0068626C"/>
    <w:rsid w:val="006C3C0C"/>
    <w:rsid w:val="007052AF"/>
    <w:rsid w:val="00755D88"/>
    <w:rsid w:val="00765230"/>
    <w:rsid w:val="007666C7"/>
    <w:rsid w:val="0078751F"/>
    <w:rsid w:val="007D1CC1"/>
    <w:rsid w:val="00801B9A"/>
    <w:rsid w:val="0083697A"/>
    <w:rsid w:val="008469AE"/>
    <w:rsid w:val="008836E4"/>
    <w:rsid w:val="00892178"/>
    <w:rsid w:val="008A48D4"/>
    <w:rsid w:val="008B35E5"/>
    <w:rsid w:val="008B5581"/>
    <w:rsid w:val="0090387A"/>
    <w:rsid w:val="009353AB"/>
    <w:rsid w:val="009526E6"/>
    <w:rsid w:val="00953CE4"/>
    <w:rsid w:val="009752C4"/>
    <w:rsid w:val="009906C7"/>
    <w:rsid w:val="009A4D9B"/>
    <w:rsid w:val="009D3FB1"/>
    <w:rsid w:val="009F4ABE"/>
    <w:rsid w:val="00A044D9"/>
    <w:rsid w:val="00A05DF6"/>
    <w:rsid w:val="00A34BF1"/>
    <w:rsid w:val="00A56419"/>
    <w:rsid w:val="00A5665F"/>
    <w:rsid w:val="00A674DF"/>
    <w:rsid w:val="00A7579C"/>
    <w:rsid w:val="00A7798F"/>
    <w:rsid w:val="00A81D6C"/>
    <w:rsid w:val="00A961B4"/>
    <w:rsid w:val="00AA0487"/>
    <w:rsid w:val="00AA77CC"/>
    <w:rsid w:val="00AD12AD"/>
    <w:rsid w:val="00AD2107"/>
    <w:rsid w:val="00AD55A3"/>
    <w:rsid w:val="00B26AEE"/>
    <w:rsid w:val="00B37195"/>
    <w:rsid w:val="00B60548"/>
    <w:rsid w:val="00BB53AF"/>
    <w:rsid w:val="00BF775D"/>
    <w:rsid w:val="00C02E11"/>
    <w:rsid w:val="00C07B27"/>
    <w:rsid w:val="00C74237"/>
    <w:rsid w:val="00CC5C77"/>
    <w:rsid w:val="00CD5975"/>
    <w:rsid w:val="00CF0F3A"/>
    <w:rsid w:val="00CF4D34"/>
    <w:rsid w:val="00CF72DF"/>
    <w:rsid w:val="00D13381"/>
    <w:rsid w:val="00D25CBE"/>
    <w:rsid w:val="00D421A8"/>
    <w:rsid w:val="00D76448"/>
    <w:rsid w:val="00DC2A48"/>
    <w:rsid w:val="00E25E70"/>
    <w:rsid w:val="00E45025"/>
    <w:rsid w:val="00E5546C"/>
    <w:rsid w:val="00E569BA"/>
    <w:rsid w:val="00E679DD"/>
    <w:rsid w:val="00E7071C"/>
    <w:rsid w:val="00E91CD1"/>
    <w:rsid w:val="00EB7CAD"/>
    <w:rsid w:val="00ED5CF1"/>
    <w:rsid w:val="00ED776F"/>
    <w:rsid w:val="00F10249"/>
    <w:rsid w:val="00F13BC2"/>
    <w:rsid w:val="00F327F9"/>
    <w:rsid w:val="00FA7315"/>
    <w:rsid w:val="00FB1849"/>
    <w:rsid w:val="00FD4CE2"/>
    <w:rsid w:val="00FD6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41CF"/>
    <w:rPr>
      <w:sz w:val="22"/>
      <w:lang w:val="fr-FR" w:eastAsia="fr-FR"/>
    </w:rPr>
  </w:style>
  <w:style w:type="paragraph" w:styleId="Titre1">
    <w:name w:val="heading 1"/>
    <w:basedOn w:val="Normal"/>
    <w:next w:val="Normal"/>
    <w:qFormat/>
    <w:rsid w:val="00E91CD1"/>
    <w:pPr>
      <w:keepNext/>
      <w:spacing w:after="120"/>
      <w:jc w:val="center"/>
      <w:outlineLvl w:val="0"/>
    </w:pPr>
    <w:rPr>
      <w:rFonts w:ascii="Arial" w:hAnsi="Arial"/>
      <w:b/>
      <w:sz w:val="16"/>
      <w:lang w:eastAsia="en-US"/>
    </w:rPr>
  </w:style>
  <w:style w:type="paragraph" w:styleId="Titre2">
    <w:name w:val="heading 2"/>
    <w:basedOn w:val="Normal"/>
    <w:next w:val="Normal"/>
    <w:qFormat/>
    <w:rsid w:val="00CF4D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CF4D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CF4D3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B723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B7233"/>
    <w:pPr>
      <w:tabs>
        <w:tab w:val="center" w:pos="4536"/>
        <w:tab w:val="right" w:pos="9072"/>
      </w:tabs>
    </w:pPr>
  </w:style>
  <w:style w:type="character" w:styleId="Lienhypertexte">
    <w:name w:val="Hyperlink"/>
    <w:rsid w:val="005B7233"/>
    <w:rPr>
      <w:color w:val="0000FF"/>
      <w:u w:val="single"/>
    </w:rPr>
  </w:style>
  <w:style w:type="paragraph" w:styleId="Textedebulles">
    <w:name w:val="Balloon Text"/>
    <w:basedOn w:val="Normal"/>
    <w:semiHidden/>
    <w:rsid w:val="005B723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9D3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rsid w:val="00CF0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styleId="Numrodepage">
    <w:name w:val="page number"/>
    <w:basedOn w:val="Policepardfaut"/>
    <w:rsid w:val="001A6990"/>
  </w:style>
  <w:style w:type="paragraph" w:styleId="Retraitcorpsdetexte">
    <w:name w:val="Body Text Indent"/>
    <w:basedOn w:val="Normal"/>
    <w:rsid w:val="00CF4D34"/>
    <w:pPr>
      <w:tabs>
        <w:tab w:val="left" w:pos="709"/>
      </w:tabs>
      <w:spacing w:before="120" w:after="120"/>
      <w:ind w:left="709" w:hanging="709"/>
    </w:pPr>
    <w:rPr>
      <w:rFonts w:ascii="Arial" w:hAnsi="Arial"/>
      <w:b/>
      <w:lang w:eastAsia="en-US"/>
    </w:rPr>
  </w:style>
  <w:style w:type="paragraph" w:styleId="Retraitcorpsdetexte3">
    <w:name w:val="Body Text Indent 3"/>
    <w:basedOn w:val="Normal"/>
    <w:rsid w:val="00CF4D34"/>
    <w:pPr>
      <w:ind w:left="709"/>
    </w:pPr>
    <w:rPr>
      <w:rFonts w:ascii="Arial" w:hAnsi="Arial"/>
      <w:b/>
      <w:i/>
      <w:lang w:eastAsia="en-US"/>
    </w:rPr>
  </w:style>
  <w:style w:type="character" w:customStyle="1" w:styleId="pageh1">
    <w:name w:val="pageh1"/>
    <w:basedOn w:val="Policepardfaut"/>
    <w:rsid w:val="00CF4D34"/>
  </w:style>
  <w:style w:type="paragraph" w:styleId="NormalWeb">
    <w:name w:val="Normal (Web)"/>
    <w:basedOn w:val="Normal"/>
    <w:uiPriority w:val="99"/>
    <w:unhideWhenUsed/>
    <w:rsid w:val="00246BAC"/>
    <w:pPr>
      <w:spacing w:before="100" w:beforeAutospacing="1" w:after="100" w:afterAutospacing="1"/>
    </w:pPr>
    <w:rPr>
      <w:rFonts w:eastAsiaTheme="minorEastAsia"/>
      <w:sz w:val="24"/>
      <w:szCs w:val="24"/>
      <w:lang w:val="fr-CH" w:eastAsia="fr-C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341CF"/>
    <w:rPr>
      <w:sz w:val="22"/>
      <w:lang w:val="fr-FR" w:eastAsia="fr-FR"/>
    </w:rPr>
  </w:style>
  <w:style w:type="paragraph" w:styleId="Titre1">
    <w:name w:val="heading 1"/>
    <w:basedOn w:val="Normal"/>
    <w:next w:val="Normal"/>
    <w:qFormat/>
    <w:rsid w:val="00E91CD1"/>
    <w:pPr>
      <w:keepNext/>
      <w:spacing w:after="120"/>
      <w:jc w:val="center"/>
      <w:outlineLvl w:val="0"/>
    </w:pPr>
    <w:rPr>
      <w:rFonts w:ascii="Arial" w:hAnsi="Arial"/>
      <w:b/>
      <w:sz w:val="16"/>
      <w:lang w:eastAsia="en-US"/>
    </w:rPr>
  </w:style>
  <w:style w:type="paragraph" w:styleId="Titre2">
    <w:name w:val="heading 2"/>
    <w:basedOn w:val="Normal"/>
    <w:next w:val="Normal"/>
    <w:qFormat/>
    <w:rsid w:val="00CF4D3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CF4D3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CF4D3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B723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B7233"/>
    <w:pPr>
      <w:tabs>
        <w:tab w:val="center" w:pos="4536"/>
        <w:tab w:val="right" w:pos="9072"/>
      </w:tabs>
    </w:pPr>
  </w:style>
  <w:style w:type="character" w:styleId="Lienhypertexte">
    <w:name w:val="Hyperlink"/>
    <w:rsid w:val="005B7233"/>
    <w:rPr>
      <w:color w:val="0000FF"/>
      <w:u w:val="single"/>
    </w:rPr>
  </w:style>
  <w:style w:type="paragraph" w:styleId="Textedebulles">
    <w:name w:val="Balloon Text"/>
    <w:basedOn w:val="Normal"/>
    <w:semiHidden/>
    <w:rsid w:val="005B723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9D3F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formatHTML">
    <w:name w:val="HTML Preformatted"/>
    <w:basedOn w:val="Normal"/>
    <w:rsid w:val="00CF0F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styleId="Numrodepage">
    <w:name w:val="page number"/>
    <w:basedOn w:val="Policepardfaut"/>
    <w:rsid w:val="001A6990"/>
  </w:style>
  <w:style w:type="paragraph" w:styleId="Retraitcorpsdetexte">
    <w:name w:val="Body Text Indent"/>
    <w:basedOn w:val="Normal"/>
    <w:rsid w:val="00CF4D34"/>
    <w:pPr>
      <w:tabs>
        <w:tab w:val="left" w:pos="709"/>
      </w:tabs>
      <w:spacing w:before="120" w:after="120"/>
      <w:ind w:left="709" w:hanging="709"/>
    </w:pPr>
    <w:rPr>
      <w:rFonts w:ascii="Arial" w:hAnsi="Arial"/>
      <w:b/>
      <w:lang w:eastAsia="en-US"/>
    </w:rPr>
  </w:style>
  <w:style w:type="paragraph" w:styleId="Retraitcorpsdetexte3">
    <w:name w:val="Body Text Indent 3"/>
    <w:basedOn w:val="Normal"/>
    <w:rsid w:val="00CF4D34"/>
    <w:pPr>
      <w:ind w:left="709"/>
    </w:pPr>
    <w:rPr>
      <w:rFonts w:ascii="Arial" w:hAnsi="Arial"/>
      <w:b/>
      <w:i/>
      <w:lang w:eastAsia="en-US"/>
    </w:rPr>
  </w:style>
  <w:style w:type="character" w:customStyle="1" w:styleId="pageh1">
    <w:name w:val="pageh1"/>
    <w:basedOn w:val="Policepardfaut"/>
    <w:rsid w:val="00CF4D34"/>
  </w:style>
  <w:style w:type="paragraph" w:styleId="NormalWeb">
    <w:name w:val="Normal (Web)"/>
    <w:basedOn w:val="Normal"/>
    <w:uiPriority w:val="99"/>
    <w:unhideWhenUsed/>
    <w:rsid w:val="00246BAC"/>
    <w:pPr>
      <w:spacing w:before="100" w:beforeAutospacing="1" w:after="100" w:afterAutospacing="1"/>
    </w:pPr>
    <w:rPr>
      <w:rFonts w:eastAsiaTheme="minorEastAsia"/>
      <w:sz w:val="24"/>
      <w:szCs w:val="24"/>
      <w:lang w:val="fr-CH"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0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ACCM\ACCM\01%20-%20Dossiers\0%20-%20Administration%20g&#233;n&#233;rale\02%20-%20Administration%20g&#233;n&#233;rale\Communication\Site\Documents\Police\new\Formulaire%20pour%20les%20commerces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C932C-5588-4601-8F66-F56BE0B69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pour les commerces.dotx</Template>
  <TotalTime>38</TotalTime>
  <Pages>2</Pages>
  <Words>420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Epsilon SA</Company>
  <LinksUpToDate>false</LinksUpToDate>
  <CharactersWithSpaces>2727</CharactersWithSpaces>
  <SharedDoc>false</SharedDoc>
  <HLinks>
    <vt:vector size="6" baseType="variant">
      <vt:variant>
        <vt:i4>6881324</vt:i4>
      </vt:variant>
      <vt:variant>
        <vt:i4>0</vt:i4>
      </vt:variant>
      <vt:variant>
        <vt:i4>0</vt:i4>
      </vt:variant>
      <vt:variant>
        <vt:i4>5</vt:i4>
      </vt:variant>
      <vt:variant>
        <vt:lpwstr>http://www.cransmontana.ch/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Gratien Cordonier</dc:creator>
  <cp:lastModifiedBy>Gratien Cordonier</cp:lastModifiedBy>
  <cp:revision>3</cp:revision>
  <cp:lastPrinted>2018-06-13T06:51:00Z</cp:lastPrinted>
  <dcterms:created xsi:type="dcterms:W3CDTF">2018-06-12T07:57:00Z</dcterms:created>
  <dcterms:modified xsi:type="dcterms:W3CDTF">2018-06-13T06:53:00Z</dcterms:modified>
</cp:coreProperties>
</file>